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7D6" w:rsidRDefault="005B4B8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ADA4649" wp14:editId="42C71B10">
                <wp:simplePos x="0" y="0"/>
                <wp:positionH relativeFrom="page">
                  <wp:posOffset>900764</wp:posOffset>
                </wp:positionH>
                <wp:positionV relativeFrom="paragraph">
                  <wp:posOffset>43113</wp:posOffset>
                </wp:positionV>
                <wp:extent cx="3585845" cy="4491990"/>
                <wp:effectExtent l="19050" t="19050" r="14605" b="228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5845" cy="449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454" w:rsidRDefault="00230454" w:rsidP="0023045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</w:t>
                            </w:r>
                            <w:r w:rsidR="002D379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11</w:t>
                            </w:r>
                            <w:r w:rsidRPr="001B318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November.</w:t>
                            </w:r>
                          </w:p>
                          <w:p w:rsidR="00230454" w:rsidRDefault="00230454" w:rsidP="0023045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2</w:t>
                            </w:r>
                            <w:r w:rsidR="002D3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This week you will need to practise the </w:t>
                            </w:r>
                            <w:proofErr w:type="gramStart"/>
                            <w:r w:rsidR="002D3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2D3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tables and related division facts. Also remember to log onto Mathletics.</w:t>
                            </w:r>
                          </w:p>
                          <w:p w:rsidR="002D379C" w:rsidRPr="002D379C" w:rsidRDefault="00230454" w:rsidP="0023045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2D379C" w:rsidRPr="002D3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 w:rsidR="002D379C" w:rsidRPr="002D3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 w:rsidR="002D379C" w:rsidRPr="002D3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10.</w:t>
                            </w:r>
                          </w:p>
                          <w:p w:rsidR="00230454" w:rsidRDefault="00230454" w:rsidP="0023045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230454" w:rsidRDefault="00230454" w:rsidP="0023045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230454" w:rsidRDefault="00230454" w:rsidP="0023045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DA464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0.95pt;margin-top:3.4pt;width:282.35pt;height:353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" strokecolor="windowText" strokeweight="2.25pt">
                <v:textbox>
                  <w:txbxContent>
                    <w:p w:rsidR="00230454" w:rsidRDefault="00230454" w:rsidP="0023045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</w:t>
                      </w:r>
                      <w:r w:rsidR="002D379C">
                        <w:rPr>
                          <w:rFonts w:ascii="Comic Sans MS" w:hAnsi="Comic Sans MS"/>
                          <w:sz w:val="32"/>
                          <w:szCs w:val="32"/>
                        </w:rPr>
                        <w:t>11</w:t>
                      </w:r>
                      <w:r w:rsidRPr="001B318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November.</w:t>
                      </w:r>
                    </w:p>
                    <w:p w:rsidR="00230454" w:rsidRDefault="00230454" w:rsidP="0023045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2</w:t>
                      </w:r>
                      <w:r w:rsidR="002D379C"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This week you will need to practise the </w:t>
                      </w:r>
                      <w:proofErr w:type="gramStart"/>
                      <w:r w:rsidR="002D379C">
                        <w:rPr>
                          <w:rFonts w:ascii="Comic Sans MS" w:hAnsi="Comic Sans MS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</w:t>
                      </w:r>
                      <w:r w:rsidR="002D379C">
                        <w:rPr>
                          <w:rFonts w:ascii="Comic Sans MS" w:hAnsi="Comic Sans MS"/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tables and related division facts. Also remember to log onto Mathletics.</w:t>
                      </w:r>
                    </w:p>
                    <w:p w:rsidR="002D379C" w:rsidRPr="002D379C" w:rsidRDefault="00230454" w:rsidP="0023045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2D379C" w:rsidRPr="002D3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 w:rsidR="002D379C" w:rsidRPr="002D379C"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 w:rsidR="002D379C" w:rsidRPr="002D3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10.</w:t>
                      </w:r>
                    </w:p>
                    <w:p w:rsidR="00230454" w:rsidRDefault="00230454" w:rsidP="0023045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230454" w:rsidRDefault="00230454" w:rsidP="0023045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230454" w:rsidRDefault="00230454" w:rsidP="0023045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230454" w:rsidRDefault="00230454">
      <w:pPr>
        <w:spacing w:line="259" w:lineRule="auto"/>
      </w:pPr>
    </w:p>
    <w:p w:rsidR="000427D6" w:rsidRDefault="000427D6">
      <w:pPr>
        <w:spacing w:line="259" w:lineRule="auto"/>
      </w:pPr>
      <w:bookmarkStart w:id="0" w:name="_GoBack"/>
      <w:bookmarkEnd w:id="0"/>
    </w:p>
    <w:sectPr w:rsidR="000427D6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84C"/>
    <w:rsid w:val="000427D6"/>
    <w:rsid w:val="00052C4F"/>
    <w:rsid w:val="001B0BD2"/>
    <w:rsid w:val="001E46D8"/>
    <w:rsid w:val="00224B5F"/>
    <w:rsid w:val="00230454"/>
    <w:rsid w:val="002614A6"/>
    <w:rsid w:val="0027083D"/>
    <w:rsid w:val="00286688"/>
    <w:rsid w:val="002925D9"/>
    <w:rsid w:val="002D379C"/>
    <w:rsid w:val="00306EA8"/>
    <w:rsid w:val="00436D2D"/>
    <w:rsid w:val="004D5F7B"/>
    <w:rsid w:val="005955CD"/>
    <w:rsid w:val="005B4B8B"/>
    <w:rsid w:val="00600681"/>
    <w:rsid w:val="00642E1D"/>
    <w:rsid w:val="00666E2F"/>
    <w:rsid w:val="00691002"/>
    <w:rsid w:val="006B4672"/>
    <w:rsid w:val="00771D72"/>
    <w:rsid w:val="00795A8D"/>
    <w:rsid w:val="007A4D99"/>
    <w:rsid w:val="00803F58"/>
    <w:rsid w:val="008208E6"/>
    <w:rsid w:val="0085424D"/>
    <w:rsid w:val="0092084C"/>
    <w:rsid w:val="00AC68CB"/>
    <w:rsid w:val="00AC6A26"/>
    <w:rsid w:val="00B05C5C"/>
    <w:rsid w:val="00B41D70"/>
    <w:rsid w:val="00C0458E"/>
    <w:rsid w:val="00DA5724"/>
    <w:rsid w:val="00E867D9"/>
    <w:rsid w:val="00F6178C"/>
    <w:rsid w:val="00F67CD0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55E55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5C5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4BA7DA95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Mr P Robinson</cp:lastModifiedBy>
  <cp:revision>3</cp:revision>
  <cp:lastPrinted>2019-11-04T11:17:00Z</cp:lastPrinted>
  <dcterms:created xsi:type="dcterms:W3CDTF">2019-11-10T16:30:00Z</dcterms:created>
  <dcterms:modified xsi:type="dcterms:W3CDTF">2019-11-10T16:33:00Z</dcterms:modified>
</cp:coreProperties>
</file>